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52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428"/>
        <w:gridCol w:w="644"/>
        <w:gridCol w:w="723"/>
        <w:gridCol w:w="1692"/>
        <w:gridCol w:w="1528"/>
        <w:gridCol w:w="2880"/>
      </w:tblGrid>
      <w:tr w:rsidR="00A16C1B" w:rsidRPr="00C9238F" w14:paraId="67425C83" w14:textId="77777777" w:rsidTr="00A04624">
        <w:tc>
          <w:tcPr>
            <w:tcW w:w="1129" w:type="pct"/>
            <w:gridSpan w:val="2"/>
            <w:vAlign w:val="bottom"/>
          </w:tcPr>
          <w:p w14:paraId="77D13E90" w14:textId="5B0BBE50" w:rsidR="00A16C1B" w:rsidRDefault="00A16C1B" w:rsidP="00576892">
            <w:pPr>
              <w:spacing w:before="240"/>
            </w:pPr>
            <w:r>
              <w:t>Installation Version</w:t>
            </w:r>
          </w:p>
        </w:tc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315A10C6" w14:textId="03D68C68" w:rsidR="00A16C1B" w:rsidRPr="00C9238F" w:rsidRDefault="00A16C1B" w:rsidP="00576892">
            <w:pPr>
              <w:spacing w:before="240"/>
            </w:pPr>
            <w:r>
              <w:t>Autocount Basic Edition – 1 user</w:t>
            </w:r>
          </w:p>
        </w:tc>
      </w:tr>
      <w:tr w:rsidR="00C9238F" w:rsidRPr="00C9238F" w14:paraId="5B977E05" w14:textId="77777777" w:rsidTr="00A04624">
        <w:tc>
          <w:tcPr>
            <w:tcW w:w="1129" w:type="pct"/>
            <w:gridSpan w:val="2"/>
            <w:vAlign w:val="bottom"/>
          </w:tcPr>
          <w:p w14:paraId="0E332022" w14:textId="08E6866C" w:rsidR="00C9238F" w:rsidRPr="00C9238F" w:rsidRDefault="00EC0006" w:rsidP="00576892">
            <w:pPr>
              <w:spacing w:before="240"/>
            </w:pPr>
            <w:r>
              <w:t>COMPANY NAME</w:t>
            </w:r>
          </w:p>
        </w:tc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5A64798A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52C974D" w14:textId="77777777" w:rsidTr="00A04624">
        <w:tc>
          <w:tcPr>
            <w:tcW w:w="1129" w:type="pct"/>
            <w:gridSpan w:val="2"/>
            <w:vAlign w:val="bottom"/>
          </w:tcPr>
          <w:p w14:paraId="5DCA6C51" w14:textId="139DDE6C" w:rsidR="00C9238F" w:rsidRPr="00C9238F" w:rsidRDefault="00EC0006" w:rsidP="00576892">
            <w:pPr>
              <w:spacing w:before="240"/>
            </w:pPr>
            <w:r>
              <w:t>REG NO</w:t>
            </w:r>
          </w:p>
        </w:tc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39AA4BD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7A80EB9" w14:textId="77777777" w:rsidTr="00A04624">
        <w:tc>
          <w:tcPr>
            <w:tcW w:w="1129" w:type="pct"/>
            <w:gridSpan w:val="2"/>
            <w:vAlign w:val="bottom"/>
          </w:tcPr>
          <w:p w14:paraId="2AB54C27" w14:textId="51A635CC" w:rsidR="00C9238F" w:rsidRPr="00C9238F" w:rsidRDefault="00EC0006" w:rsidP="00576892">
            <w:pPr>
              <w:spacing w:before="240"/>
            </w:pPr>
            <w:r>
              <w:t>ADD 1</w:t>
            </w:r>
          </w:p>
        </w:tc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08372C38" w14:textId="77777777" w:rsidR="00C9238F" w:rsidRPr="00C9238F" w:rsidRDefault="00C9238F" w:rsidP="00576892">
            <w:pPr>
              <w:spacing w:before="240"/>
            </w:pPr>
          </w:p>
        </w:tc>
      </w:tr>
      <w:tr w:rsidR="00735F08" w:rsidRPr="00C9238F" w14:paraId="142E296D" w14:textId="77777777" w:rsidTr="00A04624">
        <w:tc>
          <w:tcPr>
            <w:tcW w:w="1129" w:type="pct"/>
            <w:gridSpan w:val="2"/>
            <w:vAlign w:val="bottom"/>
          </w:tcPr>
          <w:p w14:paraId="086310F9" w14:textId="260A4E64" w:rsidR="00735F08" w:rsidRDefault="00735F08" w:rsidP="00576892">
            <w:pPr>
              <w:spacing w:before="240"/>
            </w:pPr>
            <w:r>
              <w:t>ADD 2</w:t>
            </w:r>
          </w:p>
        </w:tc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5B8EE683" w14:textId="77777777" w:rsidR="00735F08" w:rsidRPr="00C9238F" w:rsidRDefault="00735F08" w:rsidP="00576892">
            <w:pPr>
              <w:spacing w:before="240"/>
            </w:pPr>
          </w:p>
        </w:tc>
      </w:tr>
      <w:tr w:rsidR="00C9238F" w:rsidRPr="00C9238F" w14:paraId="59C260EA" w14:textId="77777777" w:rsidTr="00A04624">
        <w:tc>
          <w:tcPr>
            <w:tcW w:w="1129" w:type="pct"/>
            <w:gridSpan w:val="2"/>
            <w:vAlign w:val="bottom"/>
          </w:tcPr>
          <w:p w14:paraId="1549B9C2" w14:textId="3C4BDCB9" w:rsidR="00C9238F" w:rsidRPr="00C9238F" w:rsidRDefault="00EC0006" w:rsidP="00576892">
            <w:pPr>
              <w:spacing w:before="240"/>
            </w:pPr>
            <w:r>
              <w:t xml:space="preserve">ADD </w:t>
            </w:r>
            <w:r w:rsidR="00735F08">
              <w:t>3</w:t>
            </w:r>
          </w:p>
        </w:tc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48680631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28CD613E" w14:textId="77777777" w:rsidTr="00A04624">
        <w:sdt>
          <w:sdtPr>
            <w:id w:val="83577009"/>
            <w:placeholder>
              <w:docPart w:val="49795EA9FA5F4FD59A18480D6724DC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9" w:type="pct"/>
                <w:gridSpan w:val="2"/>
                <w:vAlign w:val="bottom"/>
              </w:tcPr>
              <w:p w14:paraId="110CC60E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586" w:type="pct"/>
            <w:gridSpan w:val="3"/>
            <w:tcBorders>
              <w:bottom w:val="single" w:sz="4" w:space="0" w:color="auto"/>
            </w:tcBorders>
            <w:vAlign w:val="bottom"/>
          </w:tcPr>
          <w:p w14:paraId="3216C0C8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9C2DABA739A3483991428E15BE8595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2" w:type="pct"/>
                <w:vAlign w:val="bottom"/>
              </w:tcPr>
              <w:p w14:paraId="2DEE8D40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493" w:type="pct"/>
            <w:tcBorders>
              <w:bottom w:val="single" w:sz="4" w:space="0" w:color="auto"/>
            </w:tcBorders>
            <w:vAlign w:val="bottom"/>
          </w:tcPr>
          <w:p w14:paraId="33ADACDD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1C2A8D21" w14:textId="77777777" w:rsidTr="00A04624">
        <w:sdt>
          <w:sdtPr>
            <w:id w:val="-965116832"/>
            <w:placeholder>
              <w:docPart w:val="E935A345AE36422E89B1DE8A435504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9" w:type="pct"/>
                <w:gridSpan w:val="2"/>
                <w:vAlign w:val="bottom"/>
              </w:tcPr>
              <w:p w14:paraId="6A1861E2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871" w:type="pct"/>
            <w:gridSpan w:val="5"/>
            <w:tcBorders>
              <w:bottom w:val="single" w:sz="4" w:space="0" w:color="auto"/>
            </w:tcBorders>
            <w:vAlign w:val="bottom"/>
          </w:tcPr>
          <w:p w14:paraId="44701D8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DEE1A35" w14:textId="77777777" w:rsidTr="00A04624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2774FBD6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4E9977F" w14:textId="77777777" w:rsidTr="00300BD5">
        <w:tc>
          <w:tcPr>
            <w:tcW w:w="1838" w:type="pct"/>
            <w:gridSpan w:val="4"/>
            <w:vAlign w:val="bottom"/>
          </w:tcPr>
          <w:p w14:paraId="365E16DC" w14:textId="77777777" w:rsidR="005B1266" w:rsidRDefault="005B1266" w:rsidP="006B760C"/>
          <w:p w14:paraId="1CBAFDA6" w14:textId="466CD459" w:rsidR="00EC0006" w:rsidRDefault="005B1266" w:rsidP="006B760C">
            <w:r w:rsidRPr="00A04624">
              <w:rPr>
                <w:highlight w:val="yellow"/>
              </w:rPr>
              <w:t xml:space="preserve">*** </w:t>
            </w:r>
            <w:r w:rsidR="00EC0006" w:rsidRPr="00A04624">
              <w:rPr>
                <w:highlight w:val="yellow"/>
              </w:rPr>
              <w:t>FINACIAL YEAR</w:t>
            </w:r>
            <w:r w:rsidRPr="00A04624">
              <w:rPr>
                <w:highlight w:val="yellow"/>
              </w:rPr>
              <w:t xml:space="preserve"> ***</w:t>
            </w:r>
          </w:p>
          <w:p w14:paraId="42703873" w14:textId="3250BAFE" w:rsidR="00C9238F" w:rsidRDefault="00EC0006" w:rsidP="006B760C">
            <w:r>
              <w:t>(01-01-2022 TO 31-12-2022)</w:t>
            </w:r>
          </w:p>
        </w:tc>
        <w:tc>
          <w:tcPr>
            <w:tcW w:w="3162" w:type="pct"/>
            <w:gridSpan w:val="3"/>
            <w:tcBorders>
              <w:bottom w:val="single" w:sz="4" w:space="0" w:color="auto"/>
            </w:tcBorders>
            <w:vAlign w:val="bottom"/>
          </w:tcPr>
          <w:p w14:paraId="66325B68" w14:textId="37459F9E" w:rsidR="00C9238F" w:rsidRDefault="00C9238F" w:rsidP="006B760C"/>
        </w:tc>
      </w:tr>
      <w:tr w:rsidR="00C9238F" w:rsidRPr="00C9238F" w14:paraId="5A96AE6A" w14:textId="77777777" w:rsidTr="00A04624">
        <w:trPr>
          <w:trHeight w:val="576"/>
        </w:trPr>
        <w:tc>
          <w:tcPr>
            <w:tcW w:w="5000" w:type="pct"/>
            <w:gridSpan w:val="7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5"/>
              <w:gridCol w:w="8784"/>
            </w:tblGrid>
            <w:tr w:rsidR="0075289B" w:rsidRPr="00C9238F" w14:paraId="258444DA" w14:textId="77777777" w:rsidTr="0075289B">
              <w:tc>
                <w:tcPr>
                  <w:tcW w:w="342" w:type="pct"/>
                  <w:vAlign w:val="bottom"/>
                </w:tcPr>
                <w:p w14:paraId="78637145" w14:textId="77777777" w:rsidR="0075289B" w:rsidRPr="00C9238F" w:rsidRDefault="0075289B" w:rsidP="0075289B">
                  <w:pPr>
                    <w:spacing w:before="480"/>
                  </w:pPr>
                  <w:r w:rsidRPr="00C9238F">
                    <w:rPr>
                      <w:sz w:val="36"/>
                    </w:rPr>
                    <w:sym w:font="Wingdings 2" w:char="F0A3"/>
                  </w:r>
                </w:p>
              </w:tc>
              <w:tc>
                <w:tcPr>
                  <w:tcW w:w="4658" w:type="pct"/>
                  <w:tcBorders>
                    <w:bottom w:val="single" w:sz="4" w:space="0" w:color="auto"/>
                  </w:tcBorders>
                  <w:vAlign w:val="bottom"/>
                </w:tcPr>
                <w:p w14:paraId="19FD4D1E" w14:textId="27BBB7F0" w:rsidR="0075289B" w:rsidRPr="00C9238F" w:rsidRDefault="0075289B" w:rsidP="0075289B">
                  <w:r>
                    <w:t xml:space="preserve">SST     </w:t>
                  </w:r>
                  <w:r w:rsidR="00B03EFD">
                    <w:t xml:space="preserve">SST No: </w:t>
                  </w:r>
                </w:p>
              </w:tc>
            </w:tr>
          </w:tbl>
          <w:p w14:paraId="5E522793" w14:textId="77777777" w:rsidR="0075289B" w:rsidRPr="00003212" w:rsidRDefault="0075289B" w:rsidP="0075289B">
            <w:pPr>
              <w:pStyle w:val="NoSpacing"/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5"/>
              <w:gridCol w:w="8784"/>
            </w:tblGrid>
            <w:tr w:rsidR="00B03EFD" w:rsidRPr="00C9238F" w14:paraId="246E95EC" w14:textId="77777777" w:rsidTr="001D208A">
              <w:tc>
                <w:tcPr>
                  <w:tcW w:w="342" w:type="pct"/>
                  <w:vAlign w:val="bottom"/>
                </w:tcPr>
                <w:p w14:paraId="3C4EE33C" w14:textId="77777777" w:rsidR="00B03EFD" w:rsidRPr="00C9238F" w:rsidRDefault="00B03EFD" w:rsidP="00B03EFD">
                  <w:pPr>
                    <w:spacing w:before="480"/>
                  </w:pPr>
                  <w:r w:rsidRPr="00C9238F">
                    <w:rPr>
                      <w:sz w:val="36"/>
                    </w:rPr>
                    <w:sym w:font="Wingdings 2" w:char="F0A3"/>
                  </w:r>
                </w:p>
              </w:tc>
              <w:tc>
                <w:tcPr>
                  <w:tcW w:w="4658" w:type="pct"/>
                  <w:tcBorders>
                    <w:bottom w:val="single" w:sz="4" w:space="0" w:color="auto"/>
                  </w:tcBorders>
                  <w:vAlign w:val="bottom"/>
                </w:tcPr>
                <w:p w14:paraId="39704E0A" w14:textId="2F6D65B7" w:rsidR="00B03EFD" w:rsidRPr="00C9238F" w:rsidRDefault="00B03EFD" w:rsidP="00B03EFD">
                  <w:r>
                    <w:t xml:space="preserve">Company Logo </w:t>
                  </w:r>
                  <w:r w:rsidR="00AE0694">
                    <w:t>- pls help send soft file to us (jpeg)</w:t>
                  </w:r>
                </w:p>
              </w:tc>
            </w:tr>
          </w:tbl>
          <w:p w14:paraId="79F9DA42" w14:textId="77777777" w:rsidR="005B1266" w:rsidRDefault="005B1266" w:rsidP="00576892"/>
          <w:p w14:paraId="0065C080" w14:textId="4461E0CC" w:rsidR="00C9238F" w:rsidRPr="00C9238F" w:rsidRDefault="00B03EFD" w:rsidP="00576892">
            <w:r>
              <w:t>S</w:t>
            </w:r>
            <w:r w:rsidR="0075289B">
              <w:t>pecial Request:</w:t>
            </w:r>
          </w:p>
        </w:tc>
      </w:tr>
      <w:tr w:rsidR="00C9238F" w:rsidRPr="00C9238F" w14:paraId="285B9E50" w14:textId="77777777" w:rsidTr="00A04624">
        <w:tc>
          <w:tcPr>
            <w:tcW w:w="907" w:type="pct"/>
            <w:vAlign w:val="bottom"/>
          </w:tcPr>
          <w:p w14:paraId="61ADF006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93" w:type="pct"/>
            <w:gridSpan w:val="6"/>
            <w:tcBorders>
              <w:bottom w:val="single" w:sz="4" w:space="0" w:color="auto"/>
            </w:tcBorders>
            <w:vAlign w:val="bottom"/>
          </w:tcPr>
          <w:p w14:paraId="68DE0466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0F1C1A26" w14:textId="77777777" w:rsidTr="00A04624">
        <w:tc>
          <w:tcPr>
            <w:tcW w:w="907" w:type="pct"/>
            <w:vAlign w:val="bottom"/>
          </w:tcPr>
          <w:p w14:paraId="5DD5340F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3B0AD9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015E23E7" w14:textId="77777777" w:rsidTr="00A04624">
        <w:tc>
          <w:tcPr>
            <w:tcW w:w="907" w:type="pct"/>
            <w:vAlign w:val="bottom"/>
          </w:tcPr>
          <w:p w14:paraId="4423EC2F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8B2BF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4706190F" w14:textId="77777777" w:rsidTr="00A04624">
        <w:tc>
          <w:tcPr>
            <w:tcW w:w="907" w:type="pct"/>
            <w:vAlign w:val="bottom"/>
          </w:tcPr>
          <w:p w14:paraId="13941895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7FC06E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5DC1017D" w14:textId="77777777" w:rsidTr="00A04624">
        <w:tc>
          <w:tcPr>
            <w:tcW w:w="907" w:type="pct"/>
            <w:vAlign w:val="bottom"/>
          </w:tcPr>
          <w:p w14:paraId="4FFC3585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9E020A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2358F44D" w14:textId="77777777" w:rsidTr="00A04624">
        <w:tc>
          <w:tcPr>
            <w:tcW w:w="1463" w:type="pct"/>
            <w:gridSpan w:val="3"/>
            <w:vAlign w:val="bottom"/>
          </w:tcPr>
          <w:p w14:paraId="5062F9AB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37" w:type="pct"/>
            <w:gridSpan w:val="4"/>
            <w:vAlign w:val="bottom"/>
          </w:tcPr>
          <w:p w14:paraId="0010E61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08C72C1E" w14:textId="77777777" w:rsidTr="00A04624">
        <w:tc>
          <w:tcPr>
            <w:tcW w:w="5000" w:type="pct"/>
            <w:gridSpan w:val="7"/>
            <w:vAlign w:val="bottom"/>
          </w:tcPr>
          <w:p w14:paraId="26A0FAED" w14:textId="3ACEEF0D" w:rsidR="00C9238F" w:rsidRDefault="00C9238F" w:rsidP="00576892">
            <w:pPr>
              <w:spacing w:before="240"/>
            </w:pPr>
          </w:p>
        </w:tc>
      </w:tr>
    </w:tbl>
    <w:p w14:paraId="496D96EA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81DF1" w14:textId="77777777" w:rsidR="00945373" w:rsidRDefault="00945373" w:rsidP="00C9238F">
      <w:pPr>
        <w:spacing w:after="0" w:line="240" w:lineRule="auto"/>
      </w:pPr>
      <w:r>
        <w:separator/>
      </w:r>
    </w:p>
  </w:endnote>
  <w:endnote w:type="continuationSeparator" w:id="0">
    <w:p w14:paraId="2F260020" w14:textId="77777777" w:rsidR="00945373" w:rsidRDefault="0094537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E9BF04A-EB07-4B75-88CF-E1FF4A88DE95}"/>
    <w:embedBold r:id="rId2" w:fontKey="{F0961E05-0B0F-451D-8721-A3C30D4743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7B15591-9F8F-4563-8331-FEBBE89BA97C}"/>
    <w:embedBold r:id="rId4" w:fontKey="{105A5DA4-5E2D-40A5-9938-59583FFF22B2}"/>
    <w:embedItalic r:id="rId5" w:fontKey="{076F6E4C-936D-4AE4-ACC6-A2B36DB5385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865B3B5-3ECF-4A12-95D3-993C0035BA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24AD397-8FF7-4C60-941E-1018C8777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704218F3" w14:textId="77777777" w:rsidTr="00C4167A">
      <w:tc>
        <w:tcPr>
          <w:tcW w:w="4675" w:type="dxa"/>
          <w:vAlign w:val="center"/>
        </w:tcPr>
        <w:p w14:paraId="65C6E1B1" w14:textId="7D6B87CE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9CD339F" w14:textId="6A2B70DB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2C41957" w14:textId="2145D489" w:rsidR="00576892" w:rsidRPr="00003212" w:rsidRDefault="00B03EFD" w:rsidP="00003212">
    <w:pPr>
      <w:pStyle w:val="NoSpacing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53A07E" wp14:editId="0EF7586D">
          <wp:simplePos x="0" y="0"/>
          <wp:positionH relativeFrom="margin">
            <wp:align>right</wp:align>
          </wp:positionH>
          <wp:positionV relativeFrom="paragraph">
            <wp:posOffset>-210820</wp:posOffset>
          </wp:positionV>
          <wp:extent cx="2045970" cy="390525"/>
          <wp:effectExtent l="0" t="0" r="0" b="952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9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35E83" w14:textId="77777777" w:rsidR="00945373" w:rsidRDefault="00945373" w:rsidP="00C9238F">
      <w:pPr>
        <w:spacing w:after="0" w:line="240" w:lineRule="auto"/>
      </w:pPr>
      <w:r>
        <w:separator/>
      </w:r>
    </w:p>
  </w:footnote>
  <w:footnote w:type="continuationSeparator" w:id="0">
    <w:p w14:paraId="401BFF57" w14:textId="77777777" w:rsidR="00945373" w:rsidRDefault="0094537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1EF94BFF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1D43ECCD" w14:textId="3D741E0B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51E02507" w14:textId="6B6DF88D" w:rsidR="00576892" w:rsidRPr="00576892" w:rsidRDefault="00EC000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NEW COMPANY SETUP</w:t>
          </w:r>
        </w:p>
      </w:tc>
    </w:tr>
  </w:tbl>
  <w:p w14:paraId="5CE52FE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5816691">
    <w:abstractNumId w:val="11"/>
  </w:num>
  <w:num w:numId="2" w16cid:durableId="1387412110">
    <w:abstractNumId w:val="7"/>
  </w:num>
  <w:num w:numId="3" w16cid:durableId="414788245">
    <w:abstractNumId w:val="15"/>
  </w:num>
  <w:num w:numId="4" w16cid:durableId="1496533109">
    <w:abstractNumId w:val="12"/>
  </w:num>
  <w:num w:numId="5" w16cid:durableId="435516564">
    <w:abstractNumId w:val="13"/>
  </w:num>
  <w:num w:numId="6" w16cid:durableId="213659654">
    <w:abstractNumId w:val="19"/>
  </w:num>
  <w:num w:numId="7" w16cid:durableId="2101564860">
    <w:abstractNumId w:val="6"/>
  </w:num>
  <w:num w:numId="8" w16cid:durableId="997734946">
    <w:abstractNumId w:val="10"/>
  </w:num>
  <w:num w:numId="9" w16cid:durableId="26301411">
    <w:abstractNumId w:val="17"/>
  </w:num>
  <w:num w:numId="10" w16cid:durableId="1132673525">
    <w:abstractNumId w:val="1"/>
  </w:num>
  <w:num w:numId="11" w16cid:durableId="615329004">
    <w:abstractNumId w:val="5"/>
  </w:num>
  <w:num w:numId="12" w16cid:durableId="2064014546">
    <w:abstractNumId w:val="0"/>
  </w:num>
  <w:num w:numId="13" w16cid:durableId="1934314202">
    <w:abstractNumId w:val="2"/>
  </w:num>
  <w:num w:numId="14" w16cid:durableId="519897120">
    <w:abstractNumId w:val="9"/>
  </w:num>
  <w:num w:numId="15" w16cid:durableId="1191643249">
    <w:abstractNumId w:val="8"/>
  </w:num>
  <w:num w:numId="16" w16cid:durableId="1397387798">
    <w:abstractNumId w:val="16"/>
  </w:num>
  <w:num w:numId="17" w16cid:durableId="56443068">
    <w:abstractNumId w:val="3"/>
  </w:num>
  <w:num w:numId="18" w16cid:durableId="993995309">
    <w:abstractNumId w:val="21"/>
  </w:num>
  <w:num w:numId="19" w16cid:durableId="1090657381">
    <w:abstractNumId w:val="18"/>
  </w:num>
  <w:num w:numId="20" w16cid:durableId="1989625610">
    <w:abstractNumId w:val="14"/>
  </w:num>
  <w:num w:numId="21" w16cid:durableId="814562124">
    <w:abstractNumId w:val="20"/>
  </w:num>
  <w:num w:numId="22" w16cid:durableId="11778449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73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00BD5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B1266"/>
    <w:rsid w:val="005F2035"/>
    <w:rsid w:val="005F7990"/>
    <w:rsid w:val="0063739C"/>
    <w:rsid w:val="006B760C"/>
    <w:rsid w:val="00735F08"/>
    <w:rsid w:val="0075289B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45373"/>
    <w:rsid w:val="0098597D"/>
    <w:rsid w:val="009F619A"/>
    <w:rsid w:val="009F6DDE"/>
    <w:rsid w:val="00A04624"/>
    <w:rsid w:val="00A1613A"/>
    <w:rsid w:val="00A16C1B"/>
    <w:rsid w:val="00A370A8"/>
    <w:rsid w:val="00AE0694"/>
    <w:rsid w:val="00AF6BFE"/>
    <w:rsid w:val="00B03EFD"/>
    <w:rsid w:val="00B922B9"/>
    <w:rsid w:val="00BD4753"/>
    <w:rsid w:val="00BD5CB1"/>
    <w:rsid w:val="00BE62EE"/>
    <w:rsid w:val="00C003BA"/>
    <w:rsid w:val="00C15389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62E55"/>
    <w:rsid w:val="00EB3B58"/>
    <w:rsid w:val="00EC0006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FCF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gYann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795EA9FA5F4FD59A18480D6724D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825C7-FA54-41B8-8F92-12DB375A4DF7}"/>
      </w:docPartPr>
      <w:docPartBody>
        <w:p w:rsidR="004766CD" w:rsidRDefault="00316AEF">
          <w:pPr>
            <w:pStyle w:val="49795EA9FA5F4FD59A18480D6724DCFC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9C2DABA739A3483991428E15BE859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3FB87-1729-45BE-B83C-8D965058E1B8}"/>
      </w:docPartPr>
      <w:docPartBody>
        <w:p w:rsidR="004766CD" w:rsidRDefault="00316AEF">
          <w:pPr>
            <w:pStyle w:val="9C2DABA739A3483991428E15BE8595B5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935A345AE36422E89B1DE8A43550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BD9B2-5804-4F86-AE30-A596727E8C5A}"/>
      </w:docPartPr>
      <w:docPartBody>
        <w:p w:rsidR="004766CD" w:rsidRDefault="00316AEF">
          <w:pPr>
            <w:pStyle w:val="E935A345AE36422E89B1DE8A435504C3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EF"/>
    <w:rsid w:val="00316AEF"/>
    <w:rsid w:val="0047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795EA9FA5F4FD59A18480D6724DCFC">
    <w:name w:val="49795EA9FA5F4FD59A18480D6724DCFC"/>
  </w:style>
  <w:style w:type="paragraph" w:customStyle="1" w:styleId="9C2DABA739A3483991428E15BE8595B5">
    <w:name w:val="9C2DABA739A3483991428E15BE8595B5"/>
  </w:style>
  <w:style w:type="paragraph" w:customStyle="1" w:styleId="E935A345AE36422E89B1DE8A435504C3">
    <w:name w:val="E935A345AE36422E89B1DE8A435504C3"/>
  </w:style>
  <w:style w:type="character" w:styleId="PlaceholderText">
    <w:name w:val="Placeholder Text"/>
    <w:basedOn w:val="DefaultParagraphFont"/>
    <w:uiPriority w:val="99"/>
    <w:semiHidden/>
    <w:rsid w:val="00316AE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2022-05-05T03:27:00Z</dcterms:created>
  <dcterms:modified xsi:type="dcterms:W3CDTF">2022-06-16T02:18:00Z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